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DF3" w:rsidRDefault="009E7DF3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style="position:absolute;margin-left:378pt;margin-top:-18pt;width:400.2pt;height:592.45pt;z-index:-251678720;visibility:visible">
            <v:imagedata r:id="rId6" o:title=""/>
          </v:shape>
        </w:pict>
      </w:r>
      <w:r>
        <w:rPr>
          <w:noProof/>
          <w:lang w:eastAsia="ru-RU"/>
        </w:rPr>
        <w:pict>
          <v:shape id="Рисунок 1" o:spid="_x0000_s1027" type="#_x0000_t75" style="position:absolute;margin-left:-54pt;margin-top:-18pt;width:421pt;height:585.35pt;z-index:-251679744;visibility:visible">
            <v:imagedata r:id="rId7" o:title="" cropbottom="2169f"/>
          </v:shape>
        </w:pict>
      </w:r>
    </w:p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Pr="00D6194C" w:rsidRDefault="009E7DF3" w:rsidP="00D6194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6194C">
        <w:rPr>
          <w:rFonts w:ascii="Times New Roman" w:hAnsi="Times New Roman" w:cs="Times New Roman"/>
          <w:b/>
          <w:bCs/>
          <w:sz w:val="24"/>
          <w:szCs w:val="24"/>
        </w:rPr>
        <w:t>МУНИЦИПАЛЬНОЕ БЮДЖЕТНОЕ ДОШКОЛЬНОЕ ОБРАЗОВАТЕЛЬНОЕ УЧРЕЖДЕНИЕ</w:t>
      </w:r>
    </w:p>
    <w:p w:rsidR="009E7DF3" w:rsidRPr="00D6194C" w:rsidRDefault="009E7DF3" w:rsidP="00D6194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6194C">
        <w:rPr>
          <w:rFonts w:ascii="Times New Roman" w:hAnsi="Times New Roman" w:cs="Times New Roman"/>
          <w:b/>
          <w:bCs/>
          <w:sz w:val="24"/>
          <w:szCs w:val="24"/>
        </w:rPr>
        <w:t>«Детский сад № 20 имени 1 Мая города Евпатории РК»</w:t>
      </w:r>
    </w:p>
    <w:p w:rsidR="009E7DF3" w:rsidRDefault="009E7DF3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" o:spid="_x0000_s1028" type="#_x0000_t202" style="position:absolute;margin-left:109.65pt;margin-top:21.6pt;width:264.65pt;height:95.1pt;z-index:251638784;visibility:visible;mso-wrap-style:none" filled="f" stroked="f">
            <v:fill o:detectmouseclick="t"/>
            <v:textbox style="mso-fit-shape-to-text:t">
              <w:txbxContent>
                <w:p w:rsidR="009E7DF3" w:rsidRDefault="009E7DF3" w:rsidP="00BF6F97">
                  <w:pPr>
                    <w:spacing w:after="0" w:line="240" w:lineRule="auto"/>
                    <w:jc w:val="center"/>
                    <w:rPr>
                      <w:b/>
                      <w:bCs/>
                      <w:i/>
                      <w:iCs/>
                      <w:noProof/>
                      <w:sz w:val="72"/>
                      <w:szCs w:val="72"/>
                    </w:rPr>
                  </w:pPr>
                  <w:r w:rsidRPr="00BF6F97">
                    <w:rPr>
                      <w:b/>
                      <w:bCs/>
                      <w:i/>
                      <w:iCs/>
                      <w:noProof/>
                      <w:sz w:val="72"/>
                      <w:szCs w:val="72"/>
                    </w:rPr>
                    <w:t xml:space="preserve">Новогодняя </w:t>
                  </w:r>
                  <w:r>
                    <w:rPr>
                      <w:b/>
                      <w:bCs/>
                      <w:i/>
                      <w:iCs/>
                      <w:noProof/>
                      <w:sz w:val="72"/>
                      <w:szCs w:val="72"/>
                    </w:rPr>
                    <w:t xml:space="preserve">   </w:t>
                  </w:r>
                </w:p>
                <w:p w:rsidR="009E7DF3" w:rsidRPr="00BF6F97" w:rsidRDefault="009E7DF3" w:rsidP="00BF6F97">
                  <w:pPr>
                    <w:spacing w:after="0" w:line="240" w:lineRule="auto"/>
                    <w:jc w:val="center"/>
                    <w:rPr>
                      <w:b/>
                      <w:bCs/>
                      <w:i/>
                      <w:iCs/>
                      <w:noProof/>
                      <w:sz w:val="72"/>
                      <w:szCs w:val="72"/>
                    </w:rPr>
                  </w:pPr>
                  <w:r>
                    <w:rPr>
                      <w:b/>
                      <w:bCs/>
                      <w:i/>
                      <w:iCs/>
                      <w:noProof/>
                      <w:sz w:val="72"/>
                      <w:szCs w:val="72"/>
                    </w:rPr>
                    <w:t xml:space="preserve">          </w:t>
                  </w:r>
                  <w:r w:rsidRPr="00BF6F97">
                    <w:rPr>
                      <w:b/>
                      <w:bCs/>
                      <w:i/>
                      <w:iCs/>
                      <w:noProof/>
                      <w:sz w:val="72"/>
                      <w:szCs w:val="72"/>
                    </w:rPr>
                    <w:t>раскраска</w:t>
                  </w:r>
                </w:p>
              </w:txbxContent>
            </v:textbox>
          </v:shape>
        </w:pict>
      </w:r>
    </w:p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Pr="00D6194C" w:rsidRDefault="009E7DF3" w:rsidP="00D6194C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</w:rPr>
        <w:t xml:space="preserve">                                                      </w:t>
      </w:r>
      <w:r w:rsidRPr="00D6194C">
        <w:rPr>
          <w:rFonts w:ascii="Times New Roman" w:hAnsi="Times New Roman" w:cs="Times New Roman"/>
          <w:b/>
          <w:bCs/>
          <w:i/>
          <w:iCs/>
        </w:rPr>
        <w:t>Автор составитель:</w:t>
      </w:r>
    </w:p>
    <w:p w:rsidR="009E7DF3" w:rsidRPr="00D6194C" w:rsidRDefault="009E7DF3" w:rsidP="00D6194C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</w:rPr>
        <w:t xml:space="preserve">                                        В</w:t>
      </w:r>
      <w:r w:rsidRPr="00D6194C">
        <w:rPr>
          <w:rFonts w:ascii="Times New Roman" w:hAnsi="Times New Roman" w:cs="Times New Roman"/>
          <w:b/>
          <w:bCs/>
          <w:i/>
          <w:iCs/>
        </w:rPr>
        <w:t xml:space="preserve">оспитатель </w:t>
      </w:r>
    </w:p>
    <w:p w:rsidR="009E7DF3" w:rsidRPr="00D6194C" w:rsidRDefault="009E7DF3" w:rsidP="00D6194C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</w:rPr>
      </w:pPr>
      <w:r w:rsidRPr="00D6194C">
        <w:rPr>
          <w:rFonts w:ascii="Times New Roman" w:hAnsi="Times New Roman" w:cs="Times New Roman"/>
          <w:b/>
          <w:bCs/>
          <w:i/>
          <w:iCs/>
        </w:rPr>
        <w:t>МБДОУ «ДС № 20 имени 1 Мая»</w:t>
      </w:r>
    </w:p>
    <w:p w:rsidR="009E7DF3" w:rsidRPr="00D6194C" w:rsidRDefault="009E7DF3" w:rsidP="00D6194C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i/>
          <w:iCs/>
        </w:rPr>
        <w:t xml:space="preserve">                                                                  Бурлака Екатерина Сергеевна</w:t>
      </w:r>
    </w:p>
    <w:p w:rsidR="009E7DF3" w:rsidRDefault="009E7DF3" w:rsidP="00D6194C">
      <w:pPr>
        <w:jc w:val="right"/>
      </w:pPr>
    </w:p>
    <w:p w:rsidR="009E7DF3" w:rsidRDefault="009E7DF3"/>
    <w:p w:rsidR="009E7DF3" w:rsidRDefault="009E7DF3">
      <w:r>
        <w:rPr>
          <w:noProof/>
          <w:lang w:eastAsia="ru-RU"/>
        </w:rPr>
        <w:pict>
          <v:shape id="Рисунок 4" o:spid="_x0000_s1029" type="#_x0000_t75" style="position:absolute;margin-left:-54pt;margin-top:-45pt;width:429.2pt;height:585.35pt;z-index:-251676672;visibility:visible">
            <v:imagedata r:id="rId8" o:title=""/>
          </v:shape>
        </w:pict>
      </w:r>
    </w:p>
    <w:p w:rsidR="009E7DF3" w:rsidRDefault="009E7DF3">
      <w:r>
        <w:rPr>
          <w:noProof/>
          <w:lang w:eastAsia="ru-RU"/>
        </w:rPr>
        <w:pict>
          <v:shape id="Рисунок 7" o:spid="_x0000_s1030" type="#_x0000_t75" style="position:absolute;margin-left:17.15pt;margin-top:17.8pt;width:305.3pt;height:398.4pt;z-index:-251673600;visibility:visible;mso-wrap-distance-left:9.96pt;mso-wrap-distance-top:.96pt;mso-wrap-distance-right:9.46pt;mso-wrap-distance-bottom:1.44pt">
            <v:imagedata r:id="rId9" o:title=""/>
            <o:lock v:ext="edit" aspectratio="f"/>
          </v:shape>
        </w:pict>
      </w:r>
    </w:p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>
      <w:r>
        <w:rPr>
          <w:noProof/>
          <w:lang w:eastAsia="ru-RU"/>
        </w:rPr>
        <w:pict>
          <v:shape id="Рисунок 5" o:spid="_x0000_s1031" type="#_x0000_t75" style="position:absolute;margin-left:-3.95pt;margin-top:-36pt;width:404.85pt;height:585.35pt;z-index:251640832;visibility:visible">
            <v:imagedata r:id="rId8" o:title=""/>
          </v:shape>
        </w:pict>
      </w:r>
    </w:p>
    <w:p w:rsidR="009E7DF3" w:rsidRDefault="009E7DF3">
      <w:r>
        <w:rPr>
          <w:noProof/>
          <w:lang w:eastAsia="ru-RU"/>
        </w:rPr>
        <w:pict>
          <v:shape id="Рисунок 6" o:spid="_x0000_s1032" type="#_x0000_t75" style="position:absolute;margin-left:56.7pt;margin-top:-.65pt;width:303.35pt;height:420pt;z-index:251641856;visibility:visible">
            <v:imagedata r:id="rId10" o:title=""/>
            <o:lock v:ext="edit" aspectratio="f"/>
          </v:shape>
        </w:pict>
      </w:r>
    </w:p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>
      <w:r>
        <w:rPr>
          <w:noProof/>
          <w:lang w:eastAsia="ru-RU"/>
        </w:rPr>
        <w:pict>
          <v:shape id="Рисунок 8" o:spid="_x0000_s1033" type="#_x0000_t75" style="position:absolute;margin-left:-54pt;margin-top:-18pt;width:429.2pt;height:585.35pt;z-index:-251672576;visibility:visible">
            <v:imagedata r:id="rId8" o:title=""/>
          </v:shape>
        </w:pict>
      </w:r>
    </w:p>
    <w:p w:rsidR="009E7DF3" w:rsidRDefault="009E7DF3"/>
    <w:p w:rsidR="009E7DF3" w:rsidRDefault="009E7DF3">
      <w:r>
        <w:rPr>
          <w:noProof/>
          <w:lang w:eastAsia="ru-RU"/>
        </w:rPr>
        <w:pict>
          <v:shape id="Рисунок 11" o:spid="_x0000_s1034" type="#_x0000_t75" style="position:absolute;margin-left:0;margin-top:3.1pt;width:319.65pt;height:421.95pt;z-index:-251669504;visibility:visible">
            <v:imagedata r:id="rId11" o:title=""/>
            <o:lock v:ext="edit" aspectratio="f"/>
          </v:shape>
        </w:pict>
      </w:r>
    </w:p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>
      <w:r>
        <w:rPr>
          <w:noProof/>
          <w:lang w:eastAsia="ru-RU"/>
        </w:rPr>
        <w:pict>
          <v:shape id="Рисунок 9" o:spid="_x0000_s1035" type="#_x0000_t75" style="position:absolute;margin-left:-12.95pt;margin-top:-36pt;width:429.15pt;height:585.35pt;z-index:-251671552;visibility:visible">
            <v:imagedata r:id="rId8" o:title=""/>
          </v:shape>
        </w:pict>
      </w:r>
    </w:p>
    <w:p w:rsidR="009E7DF3" w:rsidRDefault="009E7DF3">
      <w:r>
        <w:rPr>
          <w:noProof/>
          <w:lang w:eastAsia="ru-RU"/>
        </w:rPr>
        <w:pict>
          <v:shape id="Рисунок 10" o:spid="_x0000_s1036" type="#_x0000_t75" style="position:absolute;margin-left:50.55pt;margin-top:1.2pt;width:294.25pt;height:427.7pt;z-index:-251670528;visibility:visible">
            <v:imagedata r:id="rId12" o:title=""/>
            <o:lock v:ext="edit" aspectratio="f"/>
          </v:shape>
        </w:pict>
      </w:r>
    </w:p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>
      <w:r>
        <w:rPr>
          <w:noProof/>
          <w:lang w:eastAsia="ru-RU"/>
        </w:rPr>
        <w:pict>
          <v:shape id="Рисунок 13" o:spid="_x0000_s1037" type="#_x0000_t75" style="position:absolute;margin-left:5in;margin-top:-36pt;width:429.15pt;height:585.35pt;z-index:-251667456;visibility:visible">
            <v:imagedata r:id="rId8" o:title=""/>
          </v:shape>
        </w:pict>
      </w:r>
      <w:r>
        <w:rPr>
          <w:noProof/>
          <w:lang w:eastAsia="ru-RU"/>
        </w:rPr>
        <w:pict>
          <v:shape id="Рисунок 12" o:spid="_x0000_s1038" type="#_x0000_t75" style="position:absolute;margin-left:-54pt;margin-top:-36pt;width:429.15pt;height:585.35pt;z-index:-251668480;visibility:visible">
            <v:imagedata r:id="rId8" o:title=""/>
          </v:shape>
        </w:pict>
      </w:r>
    </w:p>
    <w:p w:rsidR="009E7DF3" w:rsidRDefault="009E7DF3"/>
    <w:p w:rsidR="009E7DF3" w:rsidRDefault="009E7DF3">
      <w:r>
        <w:rPr>
          <w:noProof/>
          <w:lang w:eastAsia="ru-RU"/>
        </w:rPr>
        <w:pict>
          <v:shape id="Рисунок 15" o:spid="_x0000_s1039" type="#_x0000_t75" style="position:absolute;margin-left:-9pt;margin-top:3.1pt;width:322.55pt;height:401.75pt;z-index:-251665408;visibility:visible">
            <v:imagedata r:id="rId13" o:title=""/>
            <o:lock v:ext="edit" aspectratio="f"/>
          </v:shape>
        </w:pict>
      </w:r>
    </w:p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>
      <w:r>
        <w:rPr>
          <w:noProof/>
          <w:lang w:eastAsia="ru-RU"/>
        </w:rPr>
        <w:pict>
          <v:shape id="Рисунок 14" o:spid="_x0000_s1040" type="#_x0000_t75" style="position:absolute;margin-left:19.65pt;margin-top:3.1pt;width:297.6pt;height:387.35pt;z-index:-251666432;visibility:visible;mso-wrap-distance-top:.96pt;mso-wrap-distance-right:9.65pt;mso-wrap-distance-bottom:1.53pt">
            <v:imagedata r:id="rId14" o:title=""/>
            <o:lock v:ext="edit" aspectratio="f"/>
          </v:shape>
        </w:pict>
      </w:r>
    </w:p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>
      <w:r>
        <w:rPr>
          <w:noProof/>
          <w:lang w:eastAsia="ru-RU"/>
        </w:rPr>
        <w:pict>
          <v:shape id="Рисунок 17" o:spid="_x0000_s1041" type="#_x0000_t75" style="position:absolute;margin-left:-54pt;margin-top:-9pt;width:417.95pt;height:585.35pt;z-index:-251663360;visibility:visible">
            <v:imagedata r:id="rId8" o:title=""/>
          </v:shape>
        </w:pict>
      </w:r>
      <w:r>
        <w:rPr>
          <w:noProof/>
          <w:lang w:eastAsia="ru-RU"/>
        </w:rPr>
        <w:pict>
          <v:shape id="Рисунок 16" o:spid="_x0000_s1042" type="#_x0000_t75" style="position:absolute;margin-left:361.35pt;margin-top:-6.05pt;width:414.15pt;height:513.35pt;z-index:-251664384;visibility:visible">
            <v:imagedata r:id="rId15" o:title=""/>
          </v:shape>
        </w:pict>
      </w:r>
    </w:p>
    <w:p w:rsidR="009E7DF3" w:rsidRDefault="009E7DF3">
      <w:r>
        <w:rPr>
          <w:noProof/>
          <w:lang w:eastAsia="ru-RU"/>
        </w:rPr>
        <w:pict>
          <v:shape id="Рисунок 18" o:spid="_x0000_s1043" type="#_x0000_t75" style="position:absolute;margin-left:-18pt;margin-top:10.55pt;width:330.25pt;height:465.1pt;z-index:-251662336;visibility:visible;mso-wrap-distance-top:.96pt;mso-wrap-distance-right:9.66pt;mso-wrap-distance-bottom:1.62pt">
            <v:imagedata r:id="rId16" o:title=""/>
            <o:lock v:ext="edit" aspectratio="f"/>
          </v:shape>
        </w:pict>
      </w:r>
    </w:p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>
      <w:r>
        <w:rPr>
          <w:noProof/>
          <w:lang w:eastAsia="ru-RU"/>
        </w:rPr>
        <w:pict>
          <v:shape id="Рисунок 19" o:spid="_x0000_s1044" type="#_x0000_t75" style="position:absolute;margin-left:-54pt;margin-top:-18pt;width:417.95pt;height:585.35pt;z-index:-251661312;visibility:visible">
            <v:imagedata r:id="rId8" o:title=""/>
          </v:shape>
        </w:pict>
      </w:r>
      <w:r>
        <w:rPr>
          <w:noProof/>
          <w:lang w:eastAsia="ru-RU"/>
        </w:rPr>
        <w:pict>
          <v:shape id="Рисунок 20" o:spid="_x0000_s1045" type="#_x0000_t75" style="position:absolute;margin-left:5in;margin-top:-18pt;width:429.2pt;height:585.35pt;z-index:-251660288;visibility:visible">
            <v:imagedata r:id="rId8" o:title=""/>
          </v:shape>
        </w:pict>
      </w:r>
    </w:p>
    <w:p w:rsidR="009E7DF3" w:rsidRDefault="009E7DF3">
      <w:r>
        <w:rPr>
          <w:noProof/>
          <w:lang w:eastAsia="ru-RU"/>
        </w:rPr>
        <w:pict>
          <v:shape id="Рисунок 22" o:spid="_x0000_s1046" type="#_x0000_t75" alt="http://auho.ru/sites/default/files/e735c2e2f0eda0a7eddc67a21cbebea6.jpg" style="position:absolute;margin-left:-18pt;margin-top:10.55pt;width:340.35pt;height:468.95pt;z-index:-251658240;visibility:visible">
            <v:imagedata r:id="rId17" o:title=""/>
            <o:lock v:ext="edit" aspectratio="f"/>
          </v:shape>
        </w:pict>
      </w:r>
    </w:p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>
      <w:r>
        <w:rPr>
          <w:noProof/>
          <w:lang w:eastAsia="ru-RU"/>
        </w:rPr>
        <w:pict>
          <v:shape id="Рисунок 21" o:spid="_x0000_s1047" type="#_x0000_t75" alt="http://www.topglobus.ru/skin/omalovanky/k_vytisknuti/svatky-vanoce/ed19144f86c13ed53f938a2bd050e0f4.gif" style="position:absolute;margin-left:-7.35pt;margin-top:19.55pt;width:346.1pt;height:474.75pt;z-index:-251659264;visibility:visible;mso-wrap-distance-top:.96pt;mso-wrap-distance-right:3.35306mm;mso-wrap-distance-bottom:.42442mm">
            <v:imagedata r:id="rId18" o:title=""/>
            <o:lock v:ext="edit" aspectratio="f"/>
          </v:shape>
        </w:pict>
      </w:r>
    </w:p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>
      <w:r>
        <w:rPr>
          <w:noProof/>
          <w:lang w:eastAsia="ru-RU"/>
        </w:rPr>
        <w:pict>
          <v:shape id="Рисунок 23" o:spid="_x0000_s1048" type="#_x0000_t75" style="position:absolute;margin-left:378pt;margin-top:9pt;width:394.6pt;height:564.8pt;z-index:-251657216;visibility:visible">
            <v:imagedata r:id="rId19" o:title=""/>
          </v:shape>
        </w:pict>
      </w:r>
      <w:r>
        <w:rPr>
          <w:noProof/>
          <w:lang w:eastAsia="ru-RU"/>
        </w:rPr>
        <w:pict>
          <v:shape id="Рисунок 24" o:spid="_x0000_s1049" type="#_x0000_t75" style="position:absolute;margin-left:-54pt;margin-top:-9pt;width:417.95pt;height:585.35pt;z-index:-251656192;visibility:visible">
            <v:imagedata r:id="rId8" o:title=""/>
          </v:shape>
        </w:pict>
      </w:r>
    </w:p>
    <w:p w:rsidR="009E7DF3" w:rsidRDefault="009E7DF3"/>
    <w:p w:rsidR="009E7DF3" w:rsidRDefault="009E7DF3">
      <w:r>
        <w:rPr>
          <w:noProof/>
          <w:lang w:eastAsia="ru-RU"/>
        </w:rPr>
        <w:pict>
          <v:shape id="Рисунок 25" o:spid="_x0000_s1050" type="#_x0000_t75" style="position:absolute;margin-left:-27pt;margin-top:3.1pt;width:346.1pt;height:451.2pt;z-index:-251655168;visibility:visible;mso-wrap-distance-top:.96pt;mso-wrap-distance-right:9.47pt;mso-wrap-distance-bottom:1.49pt">
            <v:imagedata r:id="rId20" o:title=""/>
            <o:lock v:ext="edit" aspectratio="f"/>
          </v:shape>
        </w:pict>
      </w:r>
    </w:p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>
      <w:r>
        <w:rPr>
          <w:noProof/>
          <w:lang w:eastAsia="ru-RU"/>
        </w:rPr>
        <w:pict>
          <v:shape id="Рисунок 27" o:spid="_x0000_s1051" type="#_x0000_t75" style="position:absolute;margin-left:5in;margin-top:-18pt;width:417.95pt;height:585.35pt;z-index:-251653120;visibility:visible">
            <v:imagedata r:id="rId8" o:title=""/>
          </v:shape>
        </w:pict>
      </w:r>
      <w:r>
        <w:rPr>
          <w:noProof/>
          <w:lang w:eastAsia="ru-RU"/>
        </w:rPr>
        <w:pict>
          <v:shape id="Рисунок 26" o:spid="_x0000_s1052" type="#_x0000_t75" style="position:absolute;margin-left:-54pt;margin-top:-27pt;width:417.95pt;height:594.35pt;z-index:-251654144;visibility:visible">
            <v:imagedata r:id="rId8" o:title=""/>
          </v:shape>
        </w:pict>
      </w:r>
    </w:p>
    <w:p w:rsidR="009E7DF3" w:rsidRDefault="009E7DF3">
      <w:r>
        <w:rPr>
          <w:noProof/>
          <w:lang w:eastAsia="ru-RU"/>
        </w:rPr>
        <w:pict>
          <v:shape id="Рисунок 30" o:spid="_x0000_s1053" type="#_x0000_t75" style="position:absolute;margin-left:5pt;margin-top:7.75pt;width:292.65pt;height:433.85pt;z-index:-251650048;visibility:visible">
            <v:imagedata r:id="rId21" o:title=""/>
          </v:shape>
        </w:pict>
      </w:r>
    </w:p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>
      <w:r>
        <w:rPr>
          <w:noProof/>
          <w:lang w:eastAsia="ru-RU"/>
        </w:rPr>
        <w:pict>
          <v:shape id="Рисунок 31" o:spid="_x0000_s1054" type="#_x0000_t75" style="position:absolute;margin-left:19.65pt;margin-top:12.1pt;width:319.75pt;height:417.95pt;z-index:-251649024;visibility:visible">
            <v:imagedata r:id="rId22" o:title="" croptop="3334f" cropbottom="4874f"/>
          </v:shape>
        </w:pict>
      </w:r>
    </w:p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>
      <w:r>
        <w:rPr>
          <w:noProof/>
          <w:lang w:eastAsia="ru-RU"/>
        </w:rPr>
        <w:pict>
          <v:shape id="Рисунок 28" o:spid="_x0000_s1055" type="#_x0000_t75" style="position:absolute;margin-left:-50.15pt;margin-top:-36pt;width:417.05pt;height:582.55pt;z-index:-251652096;visibility:visible">
            <v:imagedata r:id="rId23" o:title="" cropright="32922f"/>
          </v:shape>
        </w:pict>
      </w:r>
    </w:p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>
      <w:r>
        <w:rPr>
          <w:noProof/>
          <w:lang w:eastAsia="ru-RU"/>
        </w:rPr>
        <w:pict>
          <v:shape id="_x0000_s1056" type="#_x0000_t75" alt="" style="position:absolute;margin-left:-36pt;margin-top:23.35pt;width:161.65pt;height:156.15pt;z-index:-251637760">
            <v:imagedata r:id="rId24" o:title=""/>
          </v:shape>
        </w:pict>
      </w:r>
    </w:p>
    <w:p w:rsidR="009E7DF3" w:rsidRDefault="009E7DF3"/>
    <w:p w:rsidR="009E7DF3" w:rsidRDefault="009E7DF3"/>
    <w:p w:rsidR="009E7DF3" w:rsidRDefault="009E7DF3"/>
    <w:p w:rsidR="009E7DF3" w:rsidRDefault="009E7DF3"/>
    <w:p w:rsidR="009E7DF3" w:rsidRDefault="009E7DF3">
      <w:r>
        <w:rPr>
          <w:noProof/>
          <w:lang w:eastAsia="ru-RU"/>
        </w:rPr>
        <w:pict>
          <v:shape id="Рисунок 29" o:spid="_x0000_s1057" type="#_x0000_t75" style="position:absolute;margin-left:-15.05pt;margin-top:-36pt;width:410.5pt;height:574.15pt;z-index:-251651072;visibility:visible">
            <v:imagedata r:id="rId23" o:title="" cropleft="33033f"/>
          </v:shape>
        </w:pict>
      </w:r>
    </w:p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>
      <w:r>
        <w:rPr>
          <w:noProof/>
          <w:lang w:eastAsia="ru-RU"/>
        </w:rPr>
        <w:pict>
          <v:shape id="Рисунок 34" o:spid="_x0000_s1058" type="#_x0000_t75" style="position:absolute;margin-left:5in;margin-top:0;width:413.25pt;height:554.45pt;z-index:-251646976;visibility:visible">
            <v:imagedata r:id="rId25" o:title=""/>
          </v:shape>
        </w:pict>
      </w:r>
      <w:r>
        <w:rPr>
          <w:noProof/>
          <w:lang w:eastAsia="ru-RU"/>
        </w:rPr>
        <w:pict>
          <v:shape id="Рисунок 32" o:spid="_x0000_s1059" type="#_x0000_t75" style="position:absolute;margin-left:-54pt;margin-top:-27pt;width:417.95pt;height:585.35pt;z-index:-251648000;visibility:visible">
            <v:imagedata r:id="rId8" o:title=""/>
          </v:shape>
        </w:pict>
      </w:r>
    </w:p>
    <w:p w:rsidR="009E7DF3" w:rsidRDefault="009E7DF3"/>
    <w:p w:rsidR="009E7DF3" w:rsidRDefault="009E7DF3">
      <w:r>
        <w:rPr>
          <w:noProof/>
          <w:lang w:eastAsia="ru-RU"/>
        </w:rPr>
        <w:pict>
          <v:shape id="Рисунок 35" o:spid="_x0000_s1060" type="#_x0000_t75" style="position:absolute;margin-left:-18pt;margin-top:21.1pt;width:328.2pt;height:409.55pt;z-index:-251645952;visibility:visible">
            <v:imagedata r:id="rId26" o:title=""/>
          </v:shape>
        </w:pict>
      </w:r>
    </w:p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>
      <w:r>
        <w:rPr>
          <w:noProof/>
          <w:lang w:eastAsia="ru-RU"/>
        </w:rPr>
        <w:pict>
          <v:shape id="Рисунок 39" o:spid="_x0000_s1061" type="#_x0000_t75" style="position:absolute;margin-left:5in;margin-top:-18pt;width:417.95pt;height:585.35pt;z-index:-251642880;visibility:visible">
            <v:imagedata r:id="rId8" o:title=""/>
          </v:shape>
        </w:pict>
      </w:r>
      <w:r>
        <w:rPr>
          <w:noProof/>
          <w:lang w:eastAsia="ru-RU"/>
        </w:rPr>
        <w:pict>
          <v:shape id="Рисунок 38" o:spid="_x0000_s1062" type="#_x0000_t75" style="position:absolute;margin-left:-46.4pt;margin-top:-7pt;width:407.7pt;height:512.4pt;z-index:-251643904;visibility:visible">
            <v:imagedata r:id="rId27" o:title="" croptop="1384f" cropbottom="923f" cropleft="3865f" cropright="1517f"/>
          </v:shape>
        </w:pict>
      </w:r>
    </w:p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>
      <w:r>
        <w:rPr>
          <w:noProof/>
          <w:lang w:eastAsia="ru-RU"/>
        </w:rPr>
        <w:pict>
          <v:shape id="Рисунок 40" o:spid="_x0000_s1063" type="#_x0000_t75" style="position:absolute;margin-left:1.65pt;margin-top:3.1pt;width:346.1pt;height:462.7pt;z-index:-251641856;visibility:visible;mso-wrap-distance-top:.96pt;mso-wrap-distance-right:9.47pt;mso-wrap-distance-bottom:1.47pt">
            <v:imagedata r:id="rId28" o:title=""/>
            <o:lock v:ext="edit" aspectratio="f"/>
          </v:shape>
        </w:pict>
      </w:r>
    </w:p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>
      <w:r>
        <w:rPr>
          <w:noProof/>
          <w:lang w:eastAsia="ru-RU"/>
        </w:rPr>
        <w:pict>
          <v:shape id="Рисунок 43" o:spid="_x0000_s1064" type="#_x0000_t75" style="position:absolute;margin-left:404.25pt;margin-top:13.55pt;width:333.6pt;height:465.1pt;z-index:-251638784;visibility:visible;mso-wrap-distance-top:.96pt;mso-wrap-distance-right:9.45pt;mso-wrap-distance-bottom:1.62pt">
            <v:imagedata r:id="rId29" o:title=""/>
            <o:lock v:ext="edit" aspectratio="f"/>
          </v:shape>
        </w:pict>
      </w:r>
      <w:r>
        <w:rPr>
          <w:noProof/>
          <w:lang w:eastAsia="ru-RU"/>
        </w:rPr>
        <w:pict>
          <v:shape id="Рисунок 41" o:spid="_x0000_s1065" type="#_x0000_t75" style="position:absolute;margin-left:363.6pt;margin-top:-41.15pt;width:417.95pt;height:585.35pt;z-index:-251640832;visibility:visible">
            <v:imagedata r:id="rId8" o:title=""/>
          </v:shape>
        </w:pict>
      </w:r>
      <w:r>
        <w:rPr>
          <w:noProof/>
          <w:lang w:eastAsia="ru-RU"/>
        </w:rPr>
        <w:pict>
          <v:shape id="Рисунок 37" o:spid="_x0000_s1066" type="#_x0000_t75" style="position:absolute;margin-left:-53.9pt;margin-top:-41pt;width:417.95pt;height:585.35pt;z-index:-251644928;visibility:visible">
            <v:imagedata r:id="rId8" o:title=""/>
          </v:shape>
        </w:pict>
      </w:r>
    </w:p>
    <w:p w:rsidR="009E7DF3" w:rsidRDefault="009E7DF3">
      <w:bookmarkStart w:id="0" w:name="_GoBack"/>
      <w:r>
        <w:rPr>
          <w:noProof/>
          <w:lang w:eastAsia="ru-RU"/>
        </w:rPr>
        <w:pict>
          <v:shape id="Рисунок 42" o:spid="_x0000_s1067" type="#_x0000_t75" style="position:absolute;margin-left:3.15pt;margin-top:19.85pt;width:322.6pt;height:417.05pt;z-index:-251639808;visibility:visible">
            <v:imagedata r:id="rId30" o:title=""/>
          </v:shape>
        </w:pict>
      </w:r>
      <w:bookmarkEnd w:id="0"/>
    </w:p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p w:rsidR="009E7DF3" w:rsidRDefault="009E7DF3"/>
    <w:sectPr w:rsidR="009E7DF3" w:rsidSect="00D6194C">
      <w:pgSz w:w="16838" w:h="11906" w:orient="landscape"/>
      <w:pgMar w:top="360" w:right="278" w:bottom="1701" w:left="1134" w:header="709" w:footer="709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7DF3" w:rsidRDefault="009E7DF3" w:rsidP="00BF6F97">
      <w:pPr>
        <w:spacing w:after="0" w:line="240" w:lineRule="auto"/>
      </w:pPr>
      <w:r>
        <w:separator/>
      </w:r>
    </w:p>
  </w:endnote>
  <w:endnote w:type="continuationSeparator" w:id="0">
    <w:p w:rsidR="009E7DF3" w:rsidRDefault="009E7DF3" w:rsidP="00BF6F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7DF3" w:rsidRDefault="009E7DF3" w:rsidP="00BF6F97">
      <w:pPr>
        <w:spacing w:after="0" w:line="240" w:lineRule="auto"/>
      </w:pPr>
      <w:r>
        <w:separator/>
      </w:r>
    </w:p>
  </w:footnote>
  <w:footnote w:type="continuationSeparator" w:id="0">
    <w:p w:rsidR="009E7DF3" w:rsidRDefault="009E7DF3" w:rsidP="00BF6F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F6F97"/>
    <w:rsid w:val="00004BE7"/>
    <w:rsid w:val="0008555C"/>
    <w:rsid w:val="004056B2"/>
    <w:rsid w:val="0042137F"/>
    <w:rsid w:val="004932A4"/>
    <w:rsid w:val="00621F20"/>
    <w:rsid w:val="006D7F3B"/>
    <w:rsid w:val="008346C1"/>
    <w:rsid w:val="008D1B28"/>
    <w:rsid w:val="00922734"/>
    <w:rsid w:val="00966782"/>
    <w:rsid w:val="009744B4"/>
    <w:rsid w:val="009A299E"/>
    <w:rsid w:val="009E7DF3"/>
    <w:rsid w:val="00A81D09"/>
    <w:rsid w:val="00B57FA6"/>
    <w:rsid w:val="00B77800"/>
    <w:rsid w:val="00BA4798"/>
    <w:rsid w:val="00BF6F97"/>
    <w:rsid w:val="00D40947"/>
    <w:rsid w:val="00D6194C"/>
    <w:rsid w:val="00E81384"/>
    <w:rsid w:val="00EA3241"/>
    <w:rsid w:val="00EF68DA"/>
    <w:rsid w:val="00FB417A"/>
    <w:rsid w:val="00FC6A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A1D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F6F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BF6F97"/>
  </w:style>
  <w:style w:type="paragraph" w:styleId="Footer">
    <w:name w:val="footer"/>
    <w:basedOn w:val="Normal"/>
    <w:link w:val="FooterChar"/>
    <w:uiPriority w:val="99"/>
    <w:rsid w:val="00BF6F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BF6F97"/>
  </w:style>
  <w:style w:type="paragraph" w:styleId="BalloonText">
    <w:name w:val="Balloon Text"/>
    <w:basedOn w:val="Normal"/>
    <w:link w:val="BalloonTextChar"/>
    <w:uiPriority w:val="99"/>
    <w:semiHidden/>
    <w:rsid w:val="00BF6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F6F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1515</TotalTime>
  <Pages>12</Pages>
  <Words>124</Words>
  <Characters>708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iRU</dc:creator>
  <cp:keywords/>
  <dc:description/>
  <cp:lastModifiedBy>1Мая</cp:lastModifiedBy>
  <cp:revision>5</cp:revision>
  <cp:lastPrinted>2017-12-25T07:31:00Z</cp:lastPrinted>
  <dcterms:created xsi:type="dcterms:W3CDTF">2017-12-16T15:32:00Z</dcterms:created>
  <dcterms:modified xsi:type="dcterms:W3CDTF">2018-11-11T14:57:00Z</dcterms:modified>
</cp:coreProperties>
</file>