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Pr="00A806BE" w:rsidRDefault="005F4593" w:rsidP="00A806BE">
      <w:pPr>
        <w:tabs>
          <w:tab w:val="left" w:pos="11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806BE">
        <w:rPr>
          <w:rFonts w:ascii="Times New Roman" w:hAnsi="Times New Roman" w:cs="Times New Roman"/>
          <w:b/>
          <w:bCs/>
          <w:sz w:val="40"/>
          <w:szCs w:val="40"/>
        </w:rPr>
        <w:t>Отчет о проведенной работе по пожарной безопасности в течение сентября месяца</w:t>
      </w:r>
    </w:p>
    <w:p w:rsidR="005F4593" w:rsidRPr="00A806BE" w:rsidRDefault="005F4593" w:rsidP="00A806BE">
      <w:pPr>
        <w:tabs>
          <w:tab w:val="left" w:pos="11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806BE">
        <w:rPr>
          <w:rFonts w:ascii="Times New Roman" w:hAnsi="Times New Roman" w:cs="Times New Roman"/>
          <w:b/>
          <w:bCs/>
          <w:sz w:val="40"/>
          <w:szCs w:val="40"/>
        </w:rPr>
        <w:t>МБДОУ «Детский сад № 20 имени 1 Мая»</w:t>
      </w:r>
    </w:p>
    <w:p w:rsidR="005F4593" w:rsidRPr="00A806BE" w:rsidRDefault="005F4593" w:rsidP="00A80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A806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A80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Ответственные : </w:t>
      </w: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«ДС № 20 им. 1 Мая» В.И. Бабкина</w:t>
      </w: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воспитатель: Райлян О.В.</w:t>
      </w: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на территории МБДОУ № 20 было проведено развлечение для детей и родителей, посвященное Дню знаний, н котором Карлсон напомнил детям о правилах пожарной безопасности.</w:t>
      </w:r>
    </w:p>
    <w:p w:rsidR="005F4593" w:rsidRDefault="005F4593" w:rsidP="001A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.15pt;margin-top:289.45pt;width:467.75pt;height:263.1pt;z-index:-251661824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2" o:spid="_x0000_s1027" type="#_x0000_t75" style="position:absolute;left:0;text-align:left;margin-left:256.65pt;margin-top:10pt;width:245pt;height:263.25pt;z-index:-251662848;visibility:visible">
            <v:imagedata r:id="rId5" o:title="" cropleft="15046f" cropright="16185f"/>
          </v:shape>
        </w:pict>
      </w:r>
      <w:r>
        <w:rPr>
          <w:noProof/>
          <w:lang w:eastAsia="ru-RU"/>
        </w:rPr>
        <w:pict>
          <v:shape id="Рисунок 1" o:spid="_x0000_s1028" type="#_x0000_t75" style="position:absolute;left:0;text-align:left;margin-left:-72.15pt;margin-top:10.05pt;width:320.25pt;height:271.9pt;z-index:-251663872;visibility:visible">
            <v:imagedata r:id="rId6" o:title="" croptop="17127f" cropbottom="20542f" cropright="7740f"/>
          </v:shape>
        </w:pict>
      </w: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1A4E7A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1A4E7A">
      <w:pPr>
        <w:rPr>
          <w:rFonts w:ascii="Times New Roman" w:hAnsi="Times New Roman" w:cs="Times New Roman"/>
          <w:sz w:val="28"/>
          <w:szCs w:val="28"/>
        </w:rPr>
      </w:pPr>
    </w:p>
    <w:p w:rsidR="005F4593" w:rsidRPr="00A806BE" w:rsidRDefault="005F4593" w:rsidP="00A80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Был разработан план мероприятий по безопасности на год для МБДОУ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Проведены занятия с детьми всех возрастов на тему: «Огонь друг – огонь враг!»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 педагогами была проведена консультация  на тему: «Пожарная безопасность»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5.Были обновлены уголки пожарной безопасности в группах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6. Проведен конкурс рисунков на тему: «Огонь друг или враг?»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29" type="#_x0000_t75" style="position:absolute;left:0;text-align:left;margin-left:-9pt;margin-top:15.2pt;width:467.45pt;height:263.3pt;z-index:-251653632">
            <v:imagedata r:id="rId7" o:title=""/>
          </v:shape>
        </w:pict>
      </w:r>
    </w:p>
    <w:p w:rsidR="005F4593" w:rsidRPr="00A806BE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20.09.2016 г. дети средней  группы, две старшие и подготовительная, в сопровождении взрослых и старшего воспитателя , совершили экскурсию в часть МЧС города Евпатории.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Экскурсию проводил Наседкин Андрей Александрович. Он показал детям , как устроена пожарная машина, как  тушится пожар и как тренируются пожарные. Экскурсия была очень занимательной. Дети остались довольными и много узнали нового и интересного.</w: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-36pt;margin-top:6.85pt;width:315pt;height:240.6pt;z-index:-251660800;visibility:visible">
            <v:imagedata r:id="rId8" o:title="" cropbottom="4763f" cropright="13669f"/>
          </v:shape>
        </w:pict>
      </w: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C815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Pr="00A806BE" w:rsidRDefault="005F4593" w:rsidP="00C815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6" o:spid="_x0000_s1031" type="#_x0000_t75" style="position:absolute;margin-left:-63pt;margin-top:-36pt;width:401.9pt;height:211.25pt;z-index:-251659776;visibility:visible">
            <v:imagedata r:id="rId9" o:title="" croptop="7041f" cropbottom="6123f" cropleft="2714f"/>
          </v:shape>
        </w:pict>
      </w:r>
    </w:p>
    <w:p w:rsidR="005F4593" w:rsidRPr="00C81591" w:rsidRDefault="005F4593" w:rsidP="00C81591">
      <w:pPr>
        <w:rPr>
          <w:rFonts w:ascii="Times New Roman" w:hAnsi="Times New Roman" w:cs="Times New Roman"/>
          <w:sz w:val="28"/>
          <w:szCs w:val="28"/>
        </w:rPr>
      </w:pPr>
    </w:p>
    <w:p w:rsidR="005F4593" w:rsidRPr="00C81591" w:rsidRDefault="005F4593" w:rsidP="00C81591">
      <w:pPr>
        <w:rPr>
          <w:rFonts w:ascii="Times New Roman" w:hAnsi="Times New Roman" w:cs="Times New Roman"/>
          <w:sz w:val="28"/>
          <w:szCs w:val="28"/>
        </w:rPr>
      </w:pPr>
    </w:p>
    <w:p w:rsidR="005F4593" w:rsidRPr="00C81591" w:rsidRDefault="005F4593" w:rsidP="00C81591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C81591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C81591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C815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-27pt;margin-top:8.9pt;width:467.75pt;height:311pt;z-index:-251658752;visibility:visible">
            <v:imagedata r:id="rId10" o:title=""/>
          </v:shape>
        </w:pict>
      </w:r>
    </w:p>
    <w:p w:rsidR="005F4593" w:rsidRDefault="005F4593" w:rsidP="00C81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C815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3" type="#_x0000_t75" style="position:absolute;margin-left:9pt;margin-top:19.25pt;width:370.75pt;height:243.95pt;z-index:-251657728;visibility:visible">
            <v:imagedata r:id="rId11" o:title=""/>
          </v:shape>
        </w:pict>
      </w: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Pr="00985F7F" w:rsidRDefault="005F4593" w:rsidP="00985F7F">
      <w:pPr>
        <w:rPr>
          <w:rFonts w:ascii="Times New Roman" w:hAnsi="Times New Roman" w:cs="Times New Roman"/>
          <w:sz w:val="28"/>
          <w:szCs w:val="28"/>
        </w:rPr>
      </w:pPr>
    </w:p>
    <w:p w:rsidR="005F4593" w:rsidRDefault="005F4593" w:rsidP="00985F7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10" o:spid="_x0000_s1034" type="#_x0000_t75" style="position:absolute;left:0;text-align:left;margin-left:-45pt;margin-top:-45pt;width:382.55pt;height:242.85pt;z-index:-251656704;visibility:visible">
            <v:imagedata r:id="rId12" o:title="" cropbottom="7257f"/>
          </v:shape>
        </w:pict>
      </w:r>
    </w:p>
    <w:p w:rsidR="005F4593" w:rsidRDefault="005F4593" w:rsidP="00985F7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Pr="00A806BE" w:rsidRDefault="005F4593" w:rsidP="00985F7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593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27.09.2016 г. было проведено развлекательное мероприятие для детей : кукольный театр :»О пожарной безопасности для ребят». Воспитанники в игровой форме закрепили правила противопожарной безопасности.</w:t>
      </w:r>
    </w:p>
    <w:p w:rsidR="005F4593" w:rsidRPr="00985F7F" w:rsidRDefault="005F4593" w:rsidP="0098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12" o:spid="_x0000_s1035" type="#_x0000_t75" style="position:absolute;left:0;text-align:left;margin-left:-45pt;margin-top:238.5pt;width:467.75pt;height:236.1pt;z-index:-251654656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11" o:spid="_x0000_s1036" type="#_x0000_t75" style="position:absolute;left:0;text-align:left;margin-left:-54pt;margin-top:4.5pt;width:6in;height:225pt;z-index:-251655680;visibility:visible">
            <v:imagedata r:id="rId14" o:title=""/>
          </v:shape>
        </w:pict>
      </w:r>
      <w:bookmarkEnd w:id="0"/>
    </w:p>
    <w:sectPr w:rsidR="005F4593" w:rsidRPr="00985F7F" w:rsidSect="009D0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4E7A"/>
    <w:rsid w:val="00176BB9"/>
    <w:rsid w:val="00197876"/>
    <w:rsid w:val="001A4E7A"/>
    <w:rsid w:val="003F294D"/>
    <w:rsid w:val="005F4593"/>
    <w:rsid w:val="00985F7F"/>
    <w:rsid w:val="009D0F7C"/>
    <w:rsid w:val="00A806BE"/>
    <w:rsid w:val="00C8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7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4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5</Pages>
  <Words>224</Words>
  <Characters>1280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1Мая</cp:lastModifiedBy>
  <cp:revision>2</cp:revision>
  <dcterms:created xsi:type="dcterms:W3CDTF">2016-09-27T19:49:00Z</dcterms:created>
  <dcterms:modified xsi:type="dcterms:W3CDTF">2016-09-28T06:26:00Z</dcterms:modified>
</cp:coreProperties>
</file>